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35B232" w14:textId="77777777" w:rsidR="00264CFB" w:rsidRDefault="00914F32">
      <w:pPr>
        <w:spacing w:after="160" w:line="259" w:lineRule="auto"/>
      </w:pPr>
      <w:r w:rsidRPr="00124D76">
        <w:rPr>
          <w:noProof/>
        </w:rPr>
        <w:drawing>
          <wp:anchor distT="0" distB="0" distL="114300" distR="114300" simplePos="0" relativeHeight="251664384" behindDoc="0" locked="0" layoutInCell="1" allowOverlap="1" wp14:anchorId="4E110721" wp14:editId="7E4B6CB4">
            <wp:simplePos x="0" y="0"/>
            <wp:positionH relativeFrom="page">
              <wp:posOffset>0</wp:posOffset>
            </wp:positionH>
            <wp:positionV relativeFrom="page">
              <wp:posOffset>-62121</wp:posOffset>
            </wp:positionV>
            <wp:extent cx="7562215" cy="10695940"/>
            <wp:effectExtent l="0" t="0" r="635" b="0"/>
            <wp:wrapSquare wrapText="bothSides"/>
            <wp:docPr id="1" name="Picture 1" descr="C:\Users\bennisonr\Desktop\225157_YPO Apprenticeship Futher Document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nnisonr\Desktop\225157_YPO Apprenticeship Futher Documents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69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CF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962EED" wp14:editId="5293058D">
                <wp:simplePos x="0" y="0"/>
                <wp:positionH relativeFrom="column">
                  <wp:posOffset>-463826</wp:posOffset>
                </wp:positionH>
                <wp:positionV relativeFrom="paragraph">
                  <wp:posOffset>-3551583</wp:posOffset>
                </wp:positionV>
                <wp:extent cx="5632119" cy="2425148"/>
                <wp:effectExtent l="0" t="0" r="698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2119" cy="24251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F40EF45" w14:textId="77777777" w:rsidR="00264CFB" w:rsidRPr="00264CFB" w:rsidRDefault="00264CFB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264CFB">
                              <w:rPr>
                                <w:sz w:val="36"/>
                                <w:szCs w:val="36"/>
                              </w:rPr>
                              <w:t>Text goes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C9EB8A" id="Text Box 15" o:spid="_x0000_s1027" type="#_x0000_t202" style="position:absolute;margin-left:-36.5pt;margin-top:-279.65pt;width:443.45pt;height:190.9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" fillcolor="white [3201]" stroked="f" strokeweight=".5pt">
                <v:textbox>
                  <w:txbxContent>
                    <w:p w:rsidR="00264CFB" w:rsidRPr="00264CFB" w:rsidRDefault="00264CFB">
                      <w:pPr>
                        <w:rPr>
                          <w:sz w:val="36"/>
                          <w:szCs w:val="36"/>
                        </w:rPr>
                      </w:pPr>
                      <w:r w:rsidRPr="00264CFB">
                        <w:rPr>
                          <w:sz w:val="36"/>
                          <w:szCs w:val="36"/>
                        </w:rPr>
                        <w:t>Text goes here</w:t>
                      </w:r>
                    </w:p>
                  </w:txbxContent>
                </v:textbox>
              </v:shape>
            </w:pict>
          </mc:Fallback>
        </mc:AlternateContent>
      </w:r>
      <w:r w:rsidR="00264CFB">
        <w:br w:type="page"/>
      </w:r>
    </w:p>
    <w:p w14:paraId="3901FF9B" w14:textId="77777777" w:rsidR="007600FF" w:rsidRDefault="007600FF">
      <w:pPr>
        <w:spacing w:after="160" w:line="259" w:lineRule="auto"/>
      </w:pPr>
    </w:p>
    <w:p w14:paraId="272B21C8" w14:textId="5322734C" w:rsidR="00600007" w:rsidRPr="00A629B6" w:rsidRDefault="00600007" w:rsidP="00600007">
      <w:pPr>
        <w:jc w:val="center"/>
        <w:rPr>
          <w:sz w:val="32"/>
          <w:szCs w:val="28"/>
        </w:rPr>
      </w:pPr>
      <w:r>
        <w:rPr>
          <w:b/>
          <w:sz w:val="32"/>
          <w:szCs w:val="28"/>
        </w:rPr>
        <w:t>Apprenticeship and Associated Training Framework</w:t>
      </w:r>
      <w:r w:rsidRPr="00070737">
        <w:rPr>
          <w:b/>
          <w:sz w:val="32"/>
          <w:szCs w:val="28"/>
        </w:rPr>
        <w:t xml:space="preserve"> </w:t>
      </w:r>
      <w:r w:rsidRPr="00070737">
        <w:rPr>
          <w:b/>
          <w:sz w:val="32"/>
          <w:szCs w:val="28"/>
        </w:rPr>
        <w:br/>
        <w:t>Direct Award</w:t>
      </w:r>
      <w:r>
        <w:rPr>
          <w:b/>
          <w:sz w:val="24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00007" w:rsidRPr="00070737" w14:paraId="185B9879" w14:textId="77777777" w:rsidTr="00D201FB">
        <w:tc>
          <w:tcPr>
            <w:tcW w:w="4508" w:type="dxa"/>
            <w:vAlign w:val="bottom"/>
          </w:tcPr>
          <w:p w14:paraId="3CBBAEC1" w14:textId="2E308A1B" w:rsidR="00600007" w:rsidRPr="00855785" w:rsidRDefault="007C3AEE" w:rsidP="00D201FB">
            <w:r>
              <w:t>Contracting Authority</w:t>
            </w:r>
            <w:r w:rsidR="00600007" w:rsidRPr="00855785">
              <w:t xml:space="preserve"> Name</w:t>
            </w:r>
          </w:p>
          <w:p w14:paraId="072BE554" w14:textId="77777777" w:rsidR="00600007" w:rsidRPr="00855785" w:rsidRDefault="00600007" w:rsidP="00D201FB"/>
        </w:tc>
        <w:tc>
          <w:tcPr>
            <w:tcW w:w="4508" w:type="dxa"/>
            <w:vAlign w:val="center"/>
          </w:tcPr>
          <w:p w14:paraId="3A09785F" w14:textId="77777777" w:rsidR="00600007" w:rsidRPr="00855785" w:rsidRDefault="00600007" w:rsidP="00D201FB"/>
        </w:tc>
      </w:tr>
      <w:tr w:rsidR="00600007" w:rsidRPr="00070737" w14:paraId="3F1E346E" w14:textId="77777777" w:rsidTr="00D201FB">
        <w:tc>
          <w:tcPr>
            <w:tcW w:w="4508" w:type="dxa"/>
            <w:vAlign w:val="bottom"/>
          </w:tcPr>
          <w:p w14:paraId="0CF52A22" w14:textId="57771948" w:rsidR="00600007" w:rsidRPr="00855785" w:rsidRDefault="007C3AEE" w:rsidP="00D201FB">
            <w:r>
              <w:t xml:space="preserve">Contracting Authority </w:t>
            </w:r>
            <w:r w:rsidR="00600007" w:rsidRPr="00855785">
              <w:t>Contact</w:t>
            </w:r>
          </w:p>
          <w:p w14:paraId="345E1B77" w14:textId="77777777" w:rsidR="00600007" w:rsidRPr="00855785" w:rsidRDefault="00600007" w:rsidP="00D201FB"/>
        </w:tc>
        <w:tc>
          <w:tcPr>
            <w:tcW w:w="4508" w:type="dxa"/>
            <w:vAlign w:val="center"/>
          </w:tcPr>
          <w:p w14:paraId="19507827" w14:textId="77777777" w:rsidR="00600007" w:rsidRPr="00855785" w:rsidRDefault="00600007" w:rsidP="00D201FB"/>
        </w:tc>
      </w:tr>
      <w:tr w:rsidR="00600007" w:rsidRPr="00070737" w14:paraId="54233E0F" w14:textId="77777777" w:rsidTr="00D201FB">
        <w:tc>
          <w:tcPr>
            <w:tcW w:w="4508" w:type="dxa"/>
            <w:vAlign w:val="bottom"/>
          </w:tcPr>
          <w:p w14:paraId="04CE25A6" w14:textId="7AE9FA4B" w:rsidR="00600007" w:rsidRPr="00855785" w:rsidRDefault="007C3AEE" w:rsidP="00D201FB">
            <w:r>
              <w:t xml:space="preserve">Contracting Authority </w:t>
            </w:r>
            <w:r w:rsidR="00600007" w:rsidRPr="00855785">
              <w:t>Email Address</w:t>
            </w:r>
          </w:p>
          <w:p w14:paraId="738701EE" w14:textId="77777777" w:rsidR="00600007" w:rsidRPr="00855785" w:rsidRDefault="00600007" w:rsidP="00D201FB"/>
        </w:tc>
        <w:tc>
          <w:tcPr>
            <w:tcW w:w="4508" w:type="dxa"/>
            <w:vAlign w:val="center"/>
          </w:tcPr>
          <w:p w14:paraId="1D62033F" w14:textId="77777777" w:rsidR="00600007" w:rsidRPr="00855785" w:rsidRDefault="00600007" w:rsidP="00D201FB"/>
        </w:tc>
      </w:tr>
      <w:tr w:rsidR="00600007" w:rsidRPr="00070737" w14:paraId="3EB879E8" w14:textId="77777777" w:rsidTr="00D201FB">
        <w:tc>
          <w:tcPr>
            <w:tcW w:w="4508" w:type="dxa"/>
            <w:vAlign w:val="bottom"/>
          </w:tcPr>
          <w:p w14:paraId="6710ABCD" w14:textId="3E90D363" w:rsidR="00600007" w:rsidRPr="00855785" w:rsidRDefault="007C3AEE" w:rsidP="00D201FB">
            <w:r>
              <w:t xml:space="preserve">Contacting Authority </w:t>
            </w:r>
            <w:r w:rsidR="00600007" w:rsidRPr="00855785">
              <w:t>Phone Number</w:t>
            </w:r>
          </w:p>
          <w:p w14:paraId="059BB5F6" w14:textId="77777777" w:rsidR="00600007" w:rsidRPr="00855785" w:rsidRDefault="00600007" w:rsidP="00D201FB"/>
        </w:tc>
        <w:tc>
          <w:tcPr>
            <w:tcW w:w="4508" w:type="dxa"/>
            <w:vAlign w:val="center"/>
          </w:tcPr>
          <w:p w14:paraId="41A053B7" w14:textId="77777777" w:rsidR="00600007" w:rsidRPr="00855785" w:rsidRDefault="00600007" w:rsidP="00D201FB"/>
        </w:tc>
        <w:bookmarkStart w:id="0" w:name="_GoBack"/>
        <w:bookmarkEnd w:id="0"/>
      </w:tr>
      <w:tr w:rsidR="00600007" w:rsidRPr="00070737" w14:paraId="3E4F0B74" w14:textId="77777777" w:rsidTr="00D201FB">
        <w:tc>
          <w:tcPr>
            <w:tcW w:w="4508" w:type="dxa"/>
            <w:vAlign w:val="bottom"/>
          </w:tcPr>
          <w:p w14:paraId="4B11D1D8" w14:textId="77777777" w:rsidR="00600007" w:rsidRPr="00855785" w:rsidRDefault="00600007" w:rsidP="00D201FB">
            <w:r w:rsidRPr="00855785">
              <w:t>How would you like the provider to contact you in response to the direct award?</w:t>
            </w:r>
          </w:p>
          <w:p w14:paraId="05AC2E87" w14:textId="77777777" w:rsidR="00600007" w:rsidRPr="00855785" w:rsidRDefault="00600007" w:rsidP="00D201FB"/>
        </w:tc>
        <w:tc>
          <w:tcPr>
            <w:tcW w:w="4508" w:type="dxa"/>
            <w:vAlign w:val="center"/>
          </w:tcPr>
          <w:p w14:paraId="3981A977" w14:textId="77777777" w:rsidR="00600007" w:rsidRPr="00855785" w:rsidRDefault="00600007" w:rsidP="00D201FB"/>
        </w:tc>
      </w:tr>
    </w:tbl>
    <w:p w14:paraId="79773715" w14:textId="3CCC4E17" w:rsidR="00600007" w:rsidRDefault="00600007" w:rsidP="00600007">
      <w:pPr>
        <w:rPr>
          <w:b/>
          <w:sz w:val="18"/>
        </w:rPr>
      </w:pPr>
    </w:p>
    <w:p w14:paraId="04DC8CFE" w14:textId="2FC3A88B" w:rsidR="00600007" w:rsidRPr="0003294F" w:rsidRDefault="007C3AEE" w:rsidP="00600007">
      <w:pPr>
        <w:rPr>
          <w:b/>
        </w:rPr>
      </w:pPr>
      <w:r>
        <w:rPr>
          <w:b/>
        </w:rPr>
        <w:t>Direct Award</w:t>
      </w:r>
      <w:r w:rsidR="0003294F" w:rsidRPr="0003294F">
        <w:rPr>
          <w:b/>
        </w:rPr>
        <w:t xml:space="preserve"> </w:t>
      </w:r>
      <w:r>
        <w:rPr>
          <w:b/>
        </w:rPr>
        <w:t>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392"/>
      </w:tblGrid>
      <w:tr w:rsidR="0003294F" w14:paraId="200AA5BE" w14:textId="77777777" w:rsidTr="0008577A">
        <w:tc>
          <w:tcPr>
            <w:tcW w:w="4675" w:type="dxa"/>
          </w:tcPr>
          <w:p w14:paraId="0E6EFA70" w14:textId="77777777" w:rsidR="0003294F" w:rsidRPr="0008577A" w:rsidRDefault="0003294F" w:rsidP="00D201FB">
            <w:r w:rsidRPr="0008577A">
              <w:t>Apprenticeship standard</w:t>
            </w:r>
          </w:p>
        </w:tc>
        <w:tc>
          <w:tcPr>
            <w:tcW w:w="4392" w:type="dxa"/>
          </w:tcPr>
          <w:p w14:paraId="528A55CE" w14:textId="1A073D96" w:rsidR="0003294F" w:rsidRPr="0008577A" w:rsidRDefault="0003294F" w:rsidP="00D201FB">
            <w:r w:rsidRPr="0008577A">
              <w:rPr>
                <w:color w:val="FF0000"/>
              </w:rPr>
              <w:t>Tick if relevant</w:t>
            </w:r>
          </w:p>
        </w:tc>
      </w:tr>
      <w:tr w:rsidR="0003294F" w14:paraId="7505A69C" w14:textId="77777777" w:rsidTr="0008577A">
        <w:tc>
          <w:tcPr>
            <w:tcW w:w="4675" w:type="dxa"/>
          </w:tcPr>
          <w:p w14:paraId="36D984F4" w14:textId="45843202" w:rsidR="0003294F" w:rsidRPr="0008577A" w:rsidRDefault="0003294F" w:rsidP="00D201FB">
            <w:r w:rsidRPr="0008577A">
              <w:t>Associated Training</w:t>
            </w:r>
          </w:p>
        </w:tc>
        <w:tc>
          <w:tcPr>
            <w:tcW w:w="4392" w:type="dxa"/>
          </w:tcPr>
          <w:p w14:paraId="51CE5E54" w14:textId="027644FB" w:rsidR="0003294F" w:rsidRPr="0008577A" w:rsidRDefault="0003294F" w:rsidP="00D201FB">
            <w:pPr>
              <w:rPr>
                <w:color w:val="FF0000"/>
              </w:rPr>
            </w:pPr>
            <w:r w:rsidRPr="0008577A">
              <w:rPr>
                <w:color w:val="FF0000"/>
              </w:rPr>
              <w:t>Tick if relevant</w:t>
            </w:r>
          </w:p>
        </w:tc>
      </w:tr>
      <w:tr w:rsidR="0003294F" w14:paraId="1706D4A1" w14:textId="77777777" w:rsidTr="0008577A">
        <w:tc>
          <w:tcPr>
            <w:tcW w:w="4675" w:type="dxa"/>
          </w:tcPr>
          <w:p w14:paraId="53851EB2" w14:textId="067510C5" w:rsidR="0003294F" w:rsidRPr="0008577A" w:rsidRDefault="0003294F" w:rsidP="00D201FB">
            <w:proofErr w:type="gramStart"/>
            <w:r w:rsidRPr="0008577A">
              <w:t>End Point</w:t>
            </w:r>
            <w:proofErr w:type="gramEnd"/>
            <w:r w:rsidRPr="0008577A">
              <w:t xml:space="preserve"> Assessment</w:t>
            </w:r>
          </w:p>
        </w:tc>
        <w:tc>
          <w:tcPr>
            <w:tcW w:w="4392" w:type="dxa"/>
          </w:tcPr>
          <w:p w14:paraId="34F7871B" w14:textId="48FD8990" w:rsidR="0003294F" w:rsidRPr="0008577A" w:rsidRDefault="0003294F" w:rsidP="00D201FB">
            <w:r w:rsidRPr="0008577A">
              <w:rPr>
                <w:color w:val="FF0000"/>
              </w:rPr>
              <w:t>Tick if relevant</w:t>
            </w:r>
          </w:p>
        </w:tc>
      </w:tr>
    </w:tbl>
    <w:p w14:paraId="09F456F2" w14:textId="77777777" w:rsidR="0003294F" w:rsidRDefault="0003294F" w:rsidP="00600007">
      <w:pPr>
        <w:rPr>
          <w:b/>
          <w:sz w:val="18"/>
        </w:rPr>
      </w:pPr>
    </w:p>
    <w:p w14:paraId="4C14C9FC" w14:textId="06D360D1" w:rsidR="00600007" w:rsidRDefault="00600007" w:rsidP="00600007">
      <w:pPr>
        <w:rPr>
          <w:b/>
        </w:rPr>
      </w:pPr>
      <w:r>
        <w:rPr>
          <w:b/>
        </w:rPr>
        <w:t>Standard</w:t>
      </w:r>
      <w:r w:rsidR="0008577A">
        <w:rPr>
          <w:b/>
        </w:rPr>
        <w:t xml:space="preserve">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392"/>
      </w:tblGrid>
      <w:tr w:rsidR="00600007" w14:paraId="47F28C36" w14:textId="77777777" w:rsidTr="0008577A">
        <w:tc>
          <w:tcPr>
            <w:tcW w:w="4675" w:type="dxa"/>
          </w:tcPr>
          <w:p w14:paraId="7A2FF566" w14:textId="02E884F2" w:rsidR="00600007" w:rsidRPr="0008577A" w:rsidRDefault="00600007" w:rsidP="00600007">
            <w:r w:rsidRPr="0008577A">
              <w:t xml:space="preserve">Apprenticeship </w:t>
            </w:r>
            <w:r w:rsidR="0008577A" w:rsidRPr="0008577A">
              <w:t>Route</w:t>
            </w:r>
          </w:p>
        </w:tc>
        <w:tc>
          <w:tcPr>
            <w:tcW w:w="4392" w:type="dxa"/>
          </w:tcPr>
          <w:p w14:paraId="1CE63E59" w14:textId="22BEAE30" w:rsidR="00600007" w:rsidRPr="0008577A" w:rsidRDefault="00600007" w:rsidP="00600007">
            <w:r w:rsidRPr="0008577A">
              <w:rPr>
                <w:color w:val="FF0000"/>
              </w:rPr>
              <w:t xml:space="preserve">Insert </w:t>
            </w:r>
            <w:r w:rsidR="0008577A" w:rsidRPr="0008577A">
              <w:rPr>
                <w:color w:val="FF0000"/>
              </w:rPr>
              <w:t>route</w:t>
            </w:r>
          </w:p>
        </w:tc>
      </w:tr>
      <w:tr w:rsidR="00600007" w14:paraId="5B91B8E9" w14:textId="77777777" w:rsidTr="0008577A">
        <w:tc>
          <w:tcPr>
            <w:tcW w:w="4675" w:type="dxa"/>
          </w:tcPr>
          <w:p w14:paraId="3EF9D014" w14:textId="69919A1C" w:rsidR="00600007" w:rsidRPr="0008577A" w:rsidRDefault="0008577A" w:rsidP="00600007">
            <w:r w:rsidRPr="0008577A">
              <w:t>Apprenticeship Standard</w:t>
            </w:r>
          </w:p>
        </w:tc>
        <w:tc>
          <w:tcPr>
            <w:tcW w:w="4392" w:type="dxa"/>
          </w:tcPr>
          <w:p w14:paraId="10B06EA7" w14:textId="334FB6A6" w:rsidR="00600007" w:rsidRPr="0008577A" w:rsidRDefault="0008577A" w:rsidP="00600007">
            <w:r w:rsidRPr="0008577A">
              <w:rPr>
                <w:color w:val="FF0000"/>
              </w:rPr>
              <w:t>Insert Standard</w:t>
            </w:r>
          </w:p>
        </w:tc>
      </w:tr>
    </w:tbl>
    <w:p w14:paraId="21D5C57F" w14:textId="73965F31" w:rsidR="00600007" w:rsidRDefault="00600007" w:rsidP="00600007">
      <w:pPr>
        <w:rPr>
          <w:b/>
          <w:sz w:val="18"/>
        </w:rPr>
      </w:pPr>
    </w:p>
    <w:p w14:paraId="6ACEE258" w14:textId="1DCE3A70" w:rsidR="0008577A" w:rsidRDefault="0008577A" w:rsidP="00600007">
      <w:pPr>
        <w:rPr>
          <w:b/>
          <w:sz w:val="18"/>
        </w:rPr>
      </w:pPr>
    </w:p>
    <w:p w14:paraId="0BA4A6E5" w14:textId="77777777" w:rsidR="0008577A" w:rsidRDefault="0008577A" w:rsidP="00600007">
      <w:pPr>
        <w:rPr>
          <w:b/>
          <w:sz w:val="18"/>
        </w:rPr>
      </w:pPr>
    </w:p>
    <w:p w14:paraId="7A3AA901" w14:textId="75770F64" w:rsidR="0008577A" w:rsidRPr="0008577A" w:rsidRDefault="0008577A" w:rsidP="00600007">
      <w:pPr>
        <w:rPr>
          <w:b/>
        </w:rPr>
      </w:pPr>
      <w:r w:rsidRPr="0008577A">
        <w:rPr>
          <w:b/>
        </w:rPr>
        <w:lastRenderedPageBreak/>
        <w:t>Provider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392"/>
      </w:tblGrid>
      <w:tr w:rsidR="0008577A" w14:paraId="60F09ABB" w14:textId="77777777" w:rsidTr="00D201FB">
        <w:tc>
          <w:tcPr>
            <w:tcW w:w="4675" w:type="dxa"/>
          </w:tcPr>
          <w:p w14:paraId="5C5408F6" w14:textId="6BEE56D4" w:rsidR="0008577A" w:rsidRPr="0003294F" w:rsidRDefault="0008577A" w:rsidP="00D201FB">
            <w:r>
              <w:t>Provider</w:t>
            </w:r>
          </w:p>
        </w:tc>
        <w:tc>
          <w:tcPr>
            <w:tcW w:w="4392" w:type="dxa"/>
          </w:tcPr>
          <w:p w14:paraId="1EE8B83C" w14:textId="7FC59B75" w:rsidR="0008577A" w:rsidRPr="007C3AEE" w:rsidRDefault="0008577A" w:rsidP="00D201FB">
            <w:r w:rsidRPr="007C3AEE">
              <w:rPr>
                <w:color w:val="FF0000"/>
              </w:rPr>
              <w:t>Insert provider</w:t>
            </w:r>
          </w:p>
        </w:tc>
      </w:tr>
    </w:tbl>
    <w:p w14:paraId="3DA0C937" w14:textId="77777777" w:rsidR="0008577A" w:rsidRPr="00070737" w:rsidRDefault="0008577A" w:rsidP="00600007">
      <w:pPr>
        <w:rPr>
          <w:b/>
          <w:sz w:val="18"/>
        </w:rPr>
      </w:pPr>
    </w:p>
    <w:p w14:paraId="2FC3DEDF" w14:textId="7555279D" w:rsidR="007C3AEE" w:rsidRDefault="00600007" w:rsidP="00600007">
      <w:pPr>
        <w:rPr>
          <w:b/>
        </w:rPr>
      </w:pPr>
      <w:r w:rsidRPr="0007073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4A9B62E" wp14:editId="0736D9CC">
                <wp:simplePos x="0" y="0"/>
                <wp:positionH relativeFrom="margin">
                  <wp:align>left</wp:align>
                </wp:positionH>
                <wp:positionV relativeFrom="paragraph">
                  <wp:posOffset>334010</wp:posOffset>
                </wp:positionV>
                <wp:extent cx="5743575" cy="9620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CFE596" w14:textId="7111D8D4" w:rsidR="00600007" w:rsidRPr="007C3AEE" w:rsidRDefault="007C3AEE" w:rsidP="00600007">
                            <w:pPr>
                              <w:rPr>
                                <w:color w:val="FF0000"/>
                              </w:rPr>
                            </w:pPr>
                            <w:r w:rsidRPr="007C3AEE">
                              <w:rPr>
                                <w:color w:val="FF0000"/>
                              </w:rPr>
                              <w:t>Insert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9B6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26.3pt;width:452.25pt;height:75.7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">
                <v:textbox>
                  <w:txbxContent>
                    <w:p w14:paraId="09CFE596" w14:textId="7111D8D4" w:rsidR="00600007" w:rsidRPr="007C3AEE" w:rsidRDefault="007C3AEE" w:rsidP="00600007">
                      <w:pPr>
                        <w:rPr>
                          <w:color w:val="FF0000"/>
                        </w:rPr>
                      </w:pPr>
                      <w:r w:rsidRPr="007C3AEE">
                        <w:rPr>
                          <w:color w:val="FF0000"/>
                        </w:rPr>
                        <w:t>Insert requirements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C3AEE">
        <w:rPr>
          <w:b/>
        </w:rPr>
        <w:t>Specification</w:t>
      </w:r>
    </w:p>
    <w:p w14:paraId="027DA3CD" w14:textId="34BE61FA" w:rsidR="007C3AEE" w:rsidRDefault="007C3AEE" w:rsidP="00600007">
      <w:pPr>
        <w:rPr>
          <w:b/>
        </w:rPr>
      </w:pPr>
      <w:r w:rsidRPr="0007073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D1E6EBC" wp14:editId="06C1832C">
                <wp:simplePos x="0" y="0"/>
                <wp:positionH relativeFrom="margin">
                  <wp:align>left</wp:align>
                </wp:positionH>
                <wp:positionV relativeFrom="paragraph">
                  <wp:posOffset>1416050</wp:posOffset>
                </wp:positionV>
                <wp:extent cx="5743575" cy="962025"/>
                <wp:effectExtent l="0" t="0" r="28575" b="2857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1DD22" w14:textId="4AE92A85" w:rsidR="007C3AEE" w:rsidRPr="007C3AEE" w:rsidRDefault="007C3AEE" w:rsidP="007C3AEE">
                            <w:pPr>
                              <w:rPr>
                                <w:color w:val="FF0000"/>
                              </w:rPr>
                            </w:pPr>
                            <w:r w:rsidRPr="007C3AEE">
                              <w:rPr>
                                <w:color w:val="FF0000"/>
                              </w:rPr>
                              <w:t xml:space="preserve">Insert </w:t>
                            </w:r>
                            <w:r>
                              <w:rPr>
                                <w:color w:val="FF0000"/>
                              </w:rPr>
                              <w:t>agreed delivery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E6EBC" id="_x0000_s1028" type="#_x0000_t202" style="position:absolute;margin-left:0;margin-top:111.5pt;width:452.25pt;height:75.7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">
                <v:textbox>
                  <w:txbxContent>
                    <w:p w14:paraId="3361DD22" w14:textId="4AE92A85" w:rsidR="007C3AEE" w:rsidRPr="007C3AEE" w:rsidRDefault="007C3AEE" w:rsidP="007C3AEE">
                      <w:pPr>
                        <w:rPr>
                          <w:color w:val="FF0000"/>
                        </w:rPr>
                      </w:pPr>
                      <w:r w:rsidRPr="007C3AEE">
                        <w:rPr>
                          <w:color w:val="FF0000"/>
                        </w:rPr>
                        <w:t xml:space="preserve">Insert </w:t>
                      </w:r>
                      <w:r>
                        <w:rPr>
                          <w:color w:val="FF0000"/>
                        </w:rPr>
                        <w:t>agreed delivery model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</w:rPr>
        <w:t>Agreed Delivery Model</w:t>
      </w:r>
    </w:p>
    <w:p w14:paraId="3CF4A8C9" w14:textId="73F2629F" w:rsidR="00600007" w:rsidRPr="00070737" w:rsidRDefault="007C3AEE" w:rsidP="00600007">
      <w:pPr>
        <w:rPr>
          <w:b/>
        </w:rPr>
      </w:pPr>
      <w:r w:rsidRPr="0007073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F2BA84" wp14:editId="3F8CF5DA">
                <wp:simplePos x="0" y="0"/>
                <wp:positionH relativeFrom="margin">
                  <wp:align>left</wp:align>
                </wp:positionH>
                <wp:positionV relativeFrom="paragraph">
                  <wp:posOffset>1532255</wp:posOffset>
                </wp:positionV>
                <wp:extent cx="5715000" cy="1143000"/>
                <wp:effectExtent l="0" t="0" r="19050" b="190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76A10" w14:textId="6F7FADF6" w:rsidR="00600007" w:rsidRPr="007C3AEE" w:rsidRDefault="007C3AEE" w:rsidP="00600007">
                            <w:pPr>
                              <w:rPr>
                                <w:color w:val="FF0000"/>
                              </w:rPr>
                            </w:pPr>
                            <w:r w:rsidRPr="007C3AEE">
                              <w:rPr>
                                <w:color w:val="FF0000"/>
                              </w:rPr>
                              <w:t>Insert agreed pricing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2BA84" id="_x0000_s1029" type="#_x0000_t202" style="position:absolute;margin-left:0;margin-top:120.65pt;width:450pt;height:90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">
                <v:textbox>
                  <w:txbxContent>
                    <w:p w14:paraId="07A76A10" w14:textId="6F7FADF6" w:rsidR="00600007" w:rsidRPr="007C3AEE" w:rsidRDefault="007C3AEE" w:rsidP="00600007">
                      <w:pPr>
                        <w:rPr>
                          <w:color w:val="FF0000"/>
                        </w:rPr>
                      </w:pPr>
                      <w:r w:rsidRPr="007C3AEE">
                        <w:rPr>
                          <w:color w:val="FF0000"/>
                        </w:rPr>
                        <w:t>Insert agreed pricing model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00007">
        <w:rPr>
          <w:b/>
        </w:rPr>
        <w:br/>
      </w:r>
      <w:r w:rsidR="00600007" w:rsidRPr="00070737">
        <w:rPr>
          <w:b/>
        </w:rPr>
        <w:t>Direct Award Pricing</w:t>
      </w:r>
      <w:r>
        <w:rPr>
          <w:b/>
        </w:rPr>
        <w:t xml:space="preserve"> Model Agreement</w:t>
      </w:r>
    </w:p>
    <w:p w14:paraId="10FBEFC7" w14:textId="77777777" w:rsidR="00600007" w:rsidRPr="00070737" w:rsidRDefault="00600007" w:rsidP="00600007">
      <w:pPr>
        <w:rPr>
          <w:b/>
        </w:rPr>
      </w:pPr>
    </w:p>
    <w:p w14:paraId="2C2A6715" w14:textId="77777777" w:rsidR="00600007" w:rsidRPr="00070737" w:rsidRDefault="00600007" w:rsidP="00600007">
      <w:r w:rsidRPr="00070737">
        <w:t xml:space="preserve">All direct awards will be in-line with the </w:t>
      </w:r>
      <w:r>
        <w:t>f</w:t>
      </w:r>
      <w:r w:rsidRPr="00070737">
        <w:t xml:space="preserve">ramework </w:t>
      </w:r>
      <w:r>
        <w:t>t</w:t>
      </w:r>
      <w:r w:rsidRPr="00070737">
        <w:t>e</w:t>
      </w:r>
      <w:r>
        <w:t xml:space="preserve">rms and conditions and the call </w:t>
      </w:r>
      <w:r w:rsidRPr="00070737">
        <w:t xml:space="preserve">off </w:t>
      </w:r>
      <w:r>
        <w:t>terms and c</w:t>
      </w:r>
      <w:r w:rsidRPr="00070737">
        <w:t>onditions.</w:t>
      </w:r>
    </w:p>
    <w:p w14:paraId="71C15689" w14:textId="77777777" w:rsidR="00600007" w:rsidRPr="00070737" w:rsidRDefault="00600007" w:rsidP="00600007">
      <w:pPr>
        <w:rPr>
          <w:b/>
        </w:rPr>
      </w:pPr>
      <w:r w:rsidRPr="00070737">
        <w:rPr>
          <w:b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B0044E0" wp14:editId="492087C5">
                <wp:simplePos x="0" y="0"/>
                <wp:positionH relativeFrom="margin">
                  <wp:align>left</wp:align>
                </wp:positionH>
                <wp:positionV relativeFrom="paragraph">
                  <wp:posOffset>280035</wp:posOffset>
                </wp:positionV>
                <wp:extent cx="5715000" cy="8953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86D69" w14:textId="5A0224F3" w:rsidR="00600007" w:rsidRPr="007C3AEE" w:rsidRDefault="007C3AEE" w:rsidP="00600007">
                            <w:pPr>
                              <w:rPr>
                                <w:color w:val="FF0000"/>
                              </w:rPr>
                            </w:pPr>
                            <w:r w:rsidRPr="007C3AEE">
                              <w:rPr>
                                <w:color w:val="FF0000"/>
                              </w:rPr>
                              <w:t xml:space="preserve">Insert any amendments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044E0" id="_x0000_s1030" type="#_x0000_t202" style="position:absolute;margin-left:0;margin-top:22.05pt;width:450pt;height:70.5pt;z-index:2516684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">
                <v:textbox>
                  <w:txbxContent>
                    <w:p w14:paraId="5D186D69" w14:textId="5A0224F3" w:rsidR="00600007" w:rsidRPr="007C3AEE" w:rsidRDefault="007C3AEE" w:rsidP="00600007">
                      <w:pPr>
                        <w:rPr>
                          <w:color w:val="FF0000"/>
                        </w:rPr>
                      </w:pPr>
                      <w:r w:rsidRPr="007C3AEE">
                        <w:rPr>
                          <w:color w:val="FF0000"/>
                        </w:rPr>
                        <w:t xml:space="preserve">Insert any amendments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070737">
        <w:rPr>
          <w:b/>
        </w:rPr>
        <w:t>If you have any amends to the call-off terms and conditions, please state here:</w:t>
      </w:r>
    </w:p>
    <w:p w14:paraId="2121B1AB" w14:textId="77777777" w:rsidR="00600007" w:rsidRPr="00070737" w:rsidRDefault="00600007" w:rsidP="00600007">
      <w:pPr>
        <w:tabs>
          <w:tab w:val="left" w:pos="3449"/>
        </w:tabs>
        <w:rPr>
          <w:sz w:val="18"/>
        </w:rPr>
      </w:pPr>
    </w:p>
    <w:p w14:paraId="1CB7B62D" w14:textId="77777777" w:rsidR="00264CFB" w:rsidRDefault="00264CFB" w:rsidP="006C6C4E"/>
    <w:p w14:paraId="4ED4A028" w14:textId="77777777" w:rsidR="00264CFB" w:rsidRPr="006C6C4E" w:rsidRDefault="00264CFB" w:rsidP="006C6C4E"/>
    <w:sectPr w:rsidR="00264CFB" w:rsidRPr="006C6C4E" w:rsidSect="00264CFB">
      <w:headerReference w:type="default" r:id="rId13"/>
      <w:footerReference w:type="default" r:id="rId14"/>
      <w:headerReference w:type="first" r:id="rId15"/>
      <w:pgSz w:w="11906" w:h="16838" w:code="9"/>
      <w:pgMar w:top="1627" w:right="1106" w:bottom="1854" w:left="1440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8C77D3" w14:textId="77777777" w:rsidR="004B34DF" w:rsidRDefault="004B34DF" w:rsidP="00B56394">
      <w:pPr>
        <w:spacing w:after="0" w:line="240" w:lineRule="auto"/>
      </w:pPr>
      <w:r>
        <w:separator/>
      </w:r>
    </w:p>
  </w:endnote>
  <w:endnote w:type="continuationSeparator" w:id="0">
    <w:p w14:paraId="2888D480" w14:textId="77777777" w:rsidR="004B34DF" w:rsidRDefault="004B34DF" w:rsidP="00B563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215684" w14:textId="77777777" w:rsidR="002C7E4B" w:rsidRDefault="002C7E4B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1849933A" wp14:editId="59A1DAFB">
          <wp:simplePos x="0" y="0"/>
          <wp:positionH relativeFrom="column">
            <wp:posOffset>-1021715</wp:posOffset>
          </wp:positionH>
          <wp:positionV relativeFrom="paragraph">
            <wp:posOffset>-238703</wp:posOffset>
          </wp:positionV>
          <wp:extent cx="6059170" cy="451485"/>
          <wp:effectExtent l="0" t="0" r="11430" b="5715"/>
          <wp:wrapTight wrapText="bothSides">
            <wp:wrapPolygon edited="0">
              <wp:start x="0" y="0"/>
              <wp:lineTo x="0" y="20658"/>
              <wp:lineTo x="21550" y="20658"/>
              <wp:lineTo x="21550" y="0"/>
              <wp:lineTo x="0" y="0"/>
            </wp:wrapPolygon>
          </wp:wrapTight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ooter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9170" cy="451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CE7EA9" w14:textId="77777777" w:rsidR="004B34DF" w:rsidRDefault="004B34DF" w:rsidP="00B56394">
      <w:pPr>
        <w:spacing w:after="0" w:line="240" w:lineRule="auto"/>
      </w:pPr>
      <w:r>
        <w:separator/>
      </w:r>
    </w:p>
  </w:footnote>
  <w:footnote w:type="continuationSeparator" w:id="0">
    <w:p w14:paraId="0BCF2D3C" w14:textId="77777777" w:rsidR="004B34DF" w:rsidRDefault="004B34DF" w:rsidP="00B563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80B291" w14:textId="77777777" w:rsidR="00A941FB" w:rsidRDefault="006D39E9" w:rsidP="00A941FB">
    <w:pPr>
      <w:pStyle w:val="Header"/>
      <w:ind w:hanging="1170"/>
    </w:pPr>
    <w:r>
      <w:rPr>
        <w:noProof/>
        <w:lang w:eastAsia="en-GB"/>
      </w:rPr>
      <w:drawing>
        <wp:anchor distT="0" distB="0" distL="114300" distR="114300" simplePos="0" relativeHeight="251664384" behindDoc="1" locked="0" layoutInCell="1" allowOverlap="1" wp14:anchorId="039687CD" wp14:editId="40E47AD8">
          <wp:simplePos x="0" y="0"/>
          <wp:positionH relativeFrom="column">
            <wp:posOffset>-705734</wp:posOffset>
          </wp:positionH>
          <wp:positionV relativeFrom="paragraph">
            <wp:posOffset>4086</wp:posOffset>
          </wp:positionV>
          <wp:extent cx="7157134" cy="8103772"/>
          <wp:effectExtent l="0" t="0" r="5715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eader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7134" cy="81037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9204A" w14:textId="77777777" w:rsidR="00C82533" w:rsidRDefault="00C82533" w:rsidP="00264CFB">
    <w:pPr>
      <w:pStyle w:val="Header"/>
      <w:ind w:left="-141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D51C0"/>
    <w:multiLevelType w:val="hybridMultilevel"/>
    <w:tmpl w:val="F8580F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F1D4A"/>
    <w:multiLevelType w:val="hybridMultilevel"/>
    <w:tmpl w:val="7B362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F8693F"/>
    <w:multiLevelType w:val="hybridMultilevel"/>
    <w:tmpl w:val="73EE14F6"/>
    <w:lvl w:ilvl="0" w:tplc="AD6467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317C55"/>
    <w:multiLevelType w:val="hybridMultilevel"/>
    <w:tmpl w:val="2C46E52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4AEA49DF"/>
    <w:multiLevelType w:val="hybridMultilevel"/>
    <w:tmpl w:val="4B1E52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E294D"/>
    <w:multiLevelType w:val="hybridMultilevel"/>
    <w:tmpl w:val="33AA5FF8"/>
    <w:lvl w:ilvl="0" w:tplc="499C4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86E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1AA9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08B4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F05E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5AC0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D88D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F41B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9E84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57B6835"/>
    <w:multiLevelType w:val="hybridMultilevel"/>
    <w:tmpl w:val="14380E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332A1"/>
    <w:multiLevelType w:val="hybridMultilevel"/>
    <w:tmpl w:val="B47A2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522B5"/>
    <w:multiLevelType w:val="hybridMultilevel"/>
    <w:tmpl w:val="A89A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FE7"/>
    <w:rsid w:val="000316D7"/>
    <w:rsid w:val="0003294F"/>
    <w:rsid w:val="0008577A"/>
    <w:rsid w:val="00090B1A"/>
    <w:rsid w:val="00124D76"/>
    <w:rsid w:val="00186171"/>
    <w:rsid w:val="001F04B0"/>
    <w:rsid w:val="00237969"/>
    <w:rsid w:val="00264CFB"/>
    <w:rsid w:val="002C7E4B"/>
    <w:rsid w:val="00344636"/>
    <w:rsid w:val="004173FF"/>
    <w:rsid w:val="004B34DF"/>
    <w:rsid w:val="0050628D"/>
    <w:rsid w:val="005C7E10"/>
    <w:rsid w:val="00600007"/>
    <w:rsid w:val="00646B1B"/>
    <w:rsid w:val="00672146"/>
    <w:rsid w:val="006C6C4E"/>
    <w:rsid w:val="006D39E9"/>
    <w:rsid w:val="0075665C"/>
    <w:rsid w:val="007600FF"/>
    <w:rsid w:val="007A5175"/>
    <w:rsid w:val="007C3AEE"/>
    <w:rsid w:val="008716E8"/>
    <w:rsid w:val="00914F32"/>
    <w:rsid w:val="0092354E"/>
    <w:rsid w:val="009E3DE1"/>
    <w:rsid w:val="00A41AEE"/>
    <w:rsid w:val="00A941FB"/>
    <w:rsid w:val="00AE03EB"/>
    <w:rsid w:val="00B56394"/>
    <w:rsid w:val="00C524F2"/>
    <w:rsid w:val="00C82533"/>
    <w:rsid w:val="00CB6063"/>
    <w:rsid w:val="00D33E72"/>
    <w:rsid w:val="00D869F9"/>
    <w:rsid w:val="00E20C56"/>
    <w:rsid w:val="00E21FE7"/>
    <w:rsid w:val="00E24B6D"/>
    <w:rsid w:val="00E7499C"/>
    <w:rsid w:val="00F04251"/>
    <w:rsid w:val="00F06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949BF28"/>
  <w15:chartTrackingRefBased/>
  <w15:docId w15:val="{D3B07D5A-C78A-4DF2-A43A-9DC8B4857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B6063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CB606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Text1">
    <w:name w:val="Body Text1"/>
    <w:basedOn w:val="Normal"/>
    <w:rsid w:val="00CB6063"/>
    <w:pPr>
      <w:overflowPunct w:val="0"/>
      <w:autoSpaceDE w:val="0"/>
      <w:autoSpaceDN w:val="0"/>
      <w:adjustRightInd w:val="0"/>
      <w:spacing w:before="240" w:after="120" w:line="240" w:lineRule="auto"/>
      <w:textAlignment w:val="baseline"/>
    </w:pPr>
    <w:rPr>
      <w:rFonts w:ascii="Arial" w:eastAsia="Times New Roman" w:hAnsi="Arial" w:cs="Times New Roman"/>
      <w:noProof/>
      <w:sz w:val="20"/>
      <w:szCs w:val="20"/>
      <w:lang w:val="en-US"/>
    </w:rPr>
  </w:style>
  <w:style w:type="paragraph" w:customStyle="1" w:styleId="StyleHeading120pt">
    <w:name w:val="Style Heading 1 + 20 pt"/>
    <w:basedOn w:val="Heading1"/>
    <w:link w:val="StyleHeading120ptChar1"/>
    <w:rsid w:val="00CB6063"/>
    <w:pPr>
      <w:keepLines w:val="0"/>
      <w:overflowPunct w:val="0"/>
      <w:autoSpaceDE w:val="0"/>
      <w:autoSpaceDN w:val="0"/>
      <w:adjustRightInd w:val="0"/>
      <w:spacing w:before="0" w:after="440" w:line="240" w:lineRule="auto"/>
      <w:ind w:left="431" w:hanging="431"/>
      <w:textAlignment w:val="baseline"/>
    </w:pPr>
    <w:rPr>
      <w:rFonts w:ascii="Arial" w:eastAsia="Times New Roman" w:hAnsi="Arial" w:cs="Times New Roman"/>
      <w:b/>
      <w:bCs/>
      <w:noProof/>
      <w:color w:val="566BBA"/>
      <w:sz w:val="28"/>
      <w:szCs w:val="12"/>
      <w:lang w:val="x-none"/>
    </w:rPr>
  </w:style>
  <w:style w:type="character" w:customStyle="1" w:styleId="StyleHeading120ptChar1">
    <w:name w:val="Style Heading 1 + 20 pt Char1"/>
    <w:link w:val="StyleHeading120pt"/>
    <w:rsid w:val="00CB6063"/>
    <w:rPr>
      <w:rFonts w:ascii="Arial" w:eastAsia="Times New Roman" w:hAnsi="Arial" w:cs="Times New Roman"/>
      <w:b/>
      <w:bCs/>
      <w:noProof/>
      <w:color w:val="566BBA"/>
      <w:sz w:val="28"/>
      <w:szCs w:val="12"/>
      <w:lang w:val="x-none"/>
    </w:rPr>
  </w:style>
  <w:style w:type="paragraph" w:styleId="ListParagraph">
    <w:name w:val="List Paragraph"/>
    <w:basedOn w:val="Normal"/>
    <w:uiPriority w:val="34"/>
    <w:qFormat/>
    <w:rsid w:val="00CB6063"/>
    <w:pPr>
      <w:spacing w:after="0" w:line="240" w:lineRule="auto"/>
      <w:ind w:left="720"/>
    </w:pPr>
    <w:rPr>
      <w:rFonts w:ascii="Calibri" w:eastAsia="Calibri" w:hAnsi="Calibri" w:cs="Times New Roman"/>
    </w:rPr>
  </w:style>
  <w:style w:type="table" w:styleId="TableGrid">
    <w:name w:val="Table Grid"/>
    <w:basedOn w:val="TableNormal"/>
    <w:uiPriority w:val="39"/>
    <w:rsid w:val="00CB60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Moduletitle">
    <w:name w:val="Table Module title"/>
    <w:basedOn w:val="Normal"/>
    <w:qFormat/>
    <w:rsid w:val="00CB6063"/>
    <w:pPr>
      <w:spacing w:after="0" w:line="240" w:lineRule="auto"/>
    </w:pPr>
    <w:rPr>
      <w:rFonts w:ascii="Source Sans Pro" w:eastAsia="Times New Roman" w:hAnsi="Source Sans Pro" w:cs="Times New Roman"/>
      <w:b/>
      <w:bCs/>
      <w:color w:val="003366"/>
      <w:sz w:val="20"/>
      <w:szCs w:val="20"/>
      <w:lang w:eastAsia="en-GB"/>
    </w:rPr>
  </w:style>
  <w:style w:type="paragraph" w:customStyle="1" w:styleId="TableModulebodycopy">
    <w:name w:val="Table Module body copy"/>
    <w:basedOn w:val="TableModuletitle"/>
    <w:qFormat/>
    <w:rsid w:val="00CB6063"/>
    <w:rPr>
      <w:b w:val="0"/>
      <w:bCs w:val="0"/>
      <w:color w:val="000000" w:themeColor="text1"/>
    </w:rPr>
  </w:style>
  <w:style w:type="character" w:customStyle="1" w:styleId="Heading1Char">
    <w:name w:val="Heading 1 Char"/>
    <w:basedOn w:val="DefaultParagraphFont"/>
    <w:link w:val="Heading1"/>
    <w:uiPriority w:val="9"/>
    <w:rsid w:val="00CB60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B56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6394"/>
  </w:style>
  <w:style w:type="paragraph" w:styleId="Footer">
    <w:name w:val="footer"/>
    <w:basedOn w:val="Normal"/>
    <w:link w:val="FooterChar"/>
    <w:uiPriority w:val="99"/>
    <w:unhideWhenUsed/>
    <w:rsid w:val="00B563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63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eg\AppData\Local\Microsoft\Windows\INetCache\Content.Outlook\F57DPBX2\225157%20Direct%20Award%20Template.v2%20(00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56ff5b5-62c5-43e1-93e6-4188be792417">HD4H64AFNHYJ-1192671617-27</_dlc_DocId>
    <_dlc_DocIdUrl xmlns="d56ff5b5-62c5-43e1-93e6-4188be792417">
      <Url>http://intranet/sites/ps/HR/_layouts/15/DocIdRedir.aspx?ID=HD4H64AFNHYJ-1192671617-27</Url>
      <Description>HD4H64AFNHYJ-1192671617-27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9EBD952C2D9D40B92DF3A33B53AAD7" ma:contentTypeVersion="0" ma:contentTypeDescription="Create a new document." ma:contentTypeScope="" ma:versionID="5fcfa2e078f47e5fbb1a9983a2c9cde2">
  <xsd:schema xmlns:xsd="http://www.w3.org/2001/XMLSchema" xmlns:xs="http://www.w3.org/2001/XMLSchema" xmlns:p="http://schemas.microsoft.com/office/2006/metadata/properties" xmlns:ns2="d56ff5b5-62c5-43e1-93e6-4188be792417" targetNamespace="http://schemas.microsoft.com/office/2006/metadata/properties" ma:root="true" ma:fieldsID="8a9c2a6cf9506b23e8e9375790f2567f" ns2:_="">
    <xsd:import namespace="d56ff5b5-62c5-43e1-93e6-4188be79241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ff5b5-62c5-43e1-93e6-4188be79241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B78AB3A-CF48-4D86-B2C4-DEAAC140B969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d56ff5b5-62c5-43e1-93e6-4188be792417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05B1E047-4B77-4592-AC03-3DED8C8433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CB5A49-1695-4E9C-963B-77129C6EE17C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9181A0FA-E114-4536-82A9-EE44D8C13F30}"/>
</file>

<file path=customXml/itemProps5.xml><?xml version="1.0" encoding="utf-8"?>
<ds:datastoreItem xmlns:ds="http://schemas.openxmlformats.org/officeDocument/2006/customXml" ds:itemID="{59B1AF9E-40C5-4748-A2EB-A21C4920C9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225157 Direct Award Template.v2 (002)</Template>
  <TotalTime>39</TotalTime>
  <Pages>3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Griffin</dc:creator>
  <cp:keywords/>
  <dc:description/>
  <cp:lastModifiedBy>Lizzy Grayson</cp:lastModifiedBy>
  <cp:revision>3</cp:revision>
  <cp:lastPrinted>2018-06-27T10:32:00Z</cp:lastPrinted>
  <dcterms:created xsi:type="dcterms:W3CDTF">2018-07-27T07:35:00Z</dcterms:created>
  <dcterms:modified xsi:type="dcterms:W3CDTF">2018-07-27T08:22:00Z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0x010100799EBD952C2D9D40B92DF3A33B53AAD7</vt:lpwstr>
  </property>
  <property fmtid="{D5CDD505-2E9C-101B-9397-08002B2CF9AE}" pid="3" name="_dlc_DocIdItemGuid">
    <vt:lpwstr>7ae13310-06b7-469c-8cf3-f459d305ff1c</vt:lpwstr>
  </property>
</Properties>
</file>